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5" w:type="dxa"/>
        <w:jc w:val="center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923"/>
        <w:gridCol w:w="400"/>
        <w:gridCol w:w="450"/>
        <w:gridCol w:w="1629"/>
        <w:gridCol w:w="426"/>
        <w:gridCol w:w="4536"/>
      </w:tblGrid>
      <w:tr w:rsidR="009545E7" w:rsidTr="00E828C1">
        <w:tblPrEx>
          <w:tblCellMar>
            <w:top w:w="0" w:type="dxa"/>
            <w:bottom w:w="0" w:type="dxa"/>
          </w:tblCellMar>
        </w:tblPrEx>
        <w:trPr>
          <w:cantSplit/>
          <w:trHeight w:hRule="exact" w:val="565"/>
          <w:jc w:val="center"/>
        </w:trPr>
        <w:tc>
          <w:tcPr>
            <w:tcW w:w="9215" w:type="dxa"/>
            <w:gridSpan w:val="7"/>
          </w:tcPr>
          <w:p w:rsidR="000928EA" w:rsidRDefault="00477D72">
            <w:pPr>
              <w:pStyle w:val="a6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2570480</wp:posOffset>
                  </wp:positionH>
                  <wp:positionV relativeFrom="paragraph">
                    <wp:posOffset>-450215</wp:posOffset>
                  </wp:positionV>
                  <wp:extent cx="638175" cy="1028700"/>
                  <wp:effectExtent l="19050" t="0" r="9525" b="0"/>
                  <wp:wrapNone/>
                  <wp:docPr id="20" name="Рисунок 2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545E7" w:rsidRDefault="009545E7">
            <w:pPr>
              <w:pStyle w:val="a6"/>
            </w:pPr>
          </w:p>
        </w:tc>
      </w:tr>
      <w:tr w:rsidR="009545E7" w:rsidRPr="00BF50AA" w:rsidTr="00E828C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253" w:type="dxa"/>
            <w:gridSpan w:val="5"/>
            <w:tcBorders>
              <w:bottom w:val="thinThickSmallGap" w:sz="24" w:space="0" w:color="auto"/>
            </w:tcBorders>
          </w:tcPr>
          <w:p w:rsidR="009545E7" w:rsidRPr="00A808BD" w:rsidRDefault="009545E7" w:rsidP="00E25E42">
            <w:pPr>
              <w:pStyle w:val="a5"/>
              <w:spacing w:before="160"/>
              <w:rPr>
                <w:sz w:val="28"/>
                <w:szCs w:val="28"/>
              </w:rPr>
            </w:pPr>
            <w:r w:rsidRPr="00A808BD">
              <w:rPr>
                <w:sz w:val="28"/>
                <w:szCs w:val="28"/>
              </w:rPr>
              <w:t>МАРИЙ ЭЛ РЕСПУБЛИКЫН</w:t>
            </w:r>
          </w:p>
          <w:p w:rsidR="009545E7" w:rsidRPr="00A808BD" w:rsidRDefault="009545E7" w:rsidP="00A808BD">
            <w:pPr>
              <w:pStyle w:val="a5"/>
              <w:rPr>
                <w:sz w:val="28"/>
                <w:szCs w:val="28"/>
              </w:rPr>
            </w:pPr>
            <w:r w:rsidRPr="00A808BD">
              <w:rPr>
                <w:sz w:val="28"/>
                <w:szCs w:val="28"/>
              </w:rPr>
              <w:t>КУГЫЖАНЫ</w:t>
            </w:r>
            <w:r w:rsidR="005B421E">
              <w:rPr>
                <w:sz w:val="28"/>
                <w:szCs w:val="28"/>
              </w:rPr>
              <w:t>Ш</w:t>
            </w:r>
            <w:r w:rsidRPr="00A808BD">
              <w:rPr>
                <w:sz w:val="28"/>
                <w:szCs w:val="28"/>
              </w:rPr>
              <w:t xml:space="preserve"> ПОГО</w:t>
            </w:r>
          </w:p>
          <w:p w:rsidR="009545E7" w:rsidRPr="00A808BD" w:rsidRDefault="009545E7" w:rsidP="00A808BD">
            <w:pPr>
              <w:pStyle w:val="a5"/>
              <w:rPr>
                <w:sz w:val="28"/>
                <w:szCs w:val="28"/>
              </w:rPr>
            </w:pPr>
            <w:r w:rsidRPr="00A808BD">
              <w:rPr>
                <w:sz w:val="28"/>
                <w:szCs w:val="28"/>
              </w:rPr>
              <w:t>МИНИСТЕРСТВЫЖЕ</w:t>
            </w:r>
          </w:p>
          <w:p w:rsidR="001A1A49" w:rsidRDefault="001A1A49" w:rsidP="00A808BD">
            <w:pPr>
              <w:pStyle w:val="a3"/>
              <w:ind w:left="0" w:right="0"/>
              <w:jc w:val="center"/>
              <w:rPr>
                <w:sz w:val="20"/>
              </w:rPr>
            </w:pPr>
          </w:p>
          <w:p w:rsidR="00664D59" w:rsidRPr="00664D59" w:rsidRDefault="00664D59" w:rsidP="00664D59">
            <w:pPr>
              <w:pStyle w:val="a3"/>
              <w:ind w:left="0" w:right="0"/>
              <w:jc w:val="center"/>
              <w:rPr>
                <w:spacing w:val="-6"/>
                <w:sz w:val="20"/>
              </w:rPr>
            </w:pPr>
            <w:r w:rsidRPr="00664D59">
              <w:rPr>
                <w:spacing w:val="-6"/>
                <w:sz w:val="20"/>
              </w:rPr>
              <w:t>Брюгге энгерумбал, 3</w:t>
            </w:r>
            <w:r w:rsidR="005B421E" w:rsidRPr="00664D59">
              <w:rPr>
                <w:spacing w:val="-6"/>
                <w:sz w:val="20"/>
              </w:rPr>
              <w:t>-</w:t>
            </w:r>
            <w:r w:rsidRPr="00664D59">
              <w:rPr>
                <w:spacing w:val="-6"/>
                <w:sz w:val="20"/>
              </w:rPr>
              <w:t>шо</w:t>
            </w:r>
            <w:r w:rsidR="00673987" w:rsidRPr="00664D59">
              <w:rPr>
                <w:spacing w:val="-6"/>
                <w:sz w:val="20"/>
              </w:rPr>
              <w:t xml:space="preserve"> п.</w:t>
            </w:r>
            <w:r w:rsidRPr="00664D59">
              <w:rPr>
                <w:spacing w:val="-6"/>
                <w:sz w:val="20"/>
              </w:rPr>
              <w:t>, Йошкар-Ола, 424033</w:t>
            </w:r>
          </w:p>
          <w:p w:rsidR="00BF50AA" w:rsidRDefault="00BF50AA" w:rsidP="00BF50AA">
            <w:pPr>
              <w:pStyle w:val="a3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Тел.: (8362) 56-66-75, факс: (8362) </w:t>
            </w:r>
            <w:r w:rsidR="00664D59">
              <w:rPr>
                <w:sz w:val="20"/>
              </w:rPr>
              <w:t>21</w:t>
            </w:r>
            <w:r>
              <w:rPr>
                <w:sz w:val="20"/>
              </w:rPr>
              <w:t>-</w:t>
            </w:r>
            <w:r w:rsidR="00664D59">
              <w:rPr>
                <w:sz w:val="20"/>
              </w:rPr>
              <w:t>00</w:t>
            </w:r>
            <w:r>
              <w:rPr>
                <w:sz w:val="20"/>
              </w:rPr>
              <w:t>-</w:t>
            </w:r>
            <w:r w:rsidR="00664D59">
              <w:rPr>
                <w:sz w:val="20"/>
              </w:rPr>
              <w:t>98</w:t>
            </w:r>
          </w:p>
          <w:p w:rsidR="00BF50AA" w:rsidRPr="00BF50AA" w:rsidRDefault="00BF50AA" w:rsidP="00BF50AA">
            <w:pPr>
              <w:pStyle w:val="a3"/>
              <w:ind w:left="0" w:right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E-mail:</w:t>
            </w:r>
            <w:r w:rsidRPr="00BF50AA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mgirme@mari-el.ru</w:t>
            </w:r>
          </w:p>
        </w:tc>
        <w:tc>
          <w:tcPr>
            <w:tcW w:w="426" w:type="dxa"/>
            <w:tcBorders>
              <w:bottom w:val="thinThickSmallGap" w:sz="24" w:space="0" w:color="auto"/>
            </w:tcBorders>
          </w:tcPr>
          <w:p w:rsidR="009545E7" w:rsidRPr="00BF50AA" w:rsidRDefault="009545E7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bottom w:val="thinThickSmallGap" w:sz="24" w:space="0" w:color="auto"/>
            </w:tcBorders>
          </w:tcPr>
          <w:p w:rsidR="009545E7" w:rsidRPr="00A808BD" w:rsidRDefault="009545E7">
            <w:pPr>
              <w:pStyle w:val="a6"/>
              <w:ind w:left="0" w:right="0"/>
              <w:rPr>
                <w:sz w:val="28"/>
                <w:szCs w:val="28"/>
              </w:rPr>
            </w:pPr>
            <w:r w:rsidRPr="00A808BD">
              <w:rPr>
                <w:sz w:val="28"/>
                <w:szCs w:val="28"/>
              </w:rPr>
              <w:t xml:space="preserve">МИНИСТЕРСТВО </w:t>
            </w:r>
            <w:r w:rsidRPr="00A808BD">
              <w:rPr>
                <w:sz w:val="28"/>
                <w:szCs w:val="28"/>
              </w:rPr>
              <w:br/>
              <w:t>ГОСУДАРСТВЕННОГО ИМУЩЕСТВА</w:t>
            </w:r>
            <w:r w:rsidRPr="00A808BD">
              <w:rPr>
                <w:sz w:val="28"/>
                <w:szCs w:val="28"/>
              </w:rPr>
              <w:br/>
              <w:t>РЕСПУБЛИКИ МАРИЙ ЭЛ</w:t>
            </w:r>
          </w:p>
          <w:p w:rsidR="001A1A49" w:rsidRPr="001A1A49" w:rsidRDefault="001A1A49" w:rsidP="00A808BD">
            <w:pPr>
              <w:pStyle w:val="a3"/>
              <w:ind w:left="0" w:right="0"/>
              <w:jc w:val="center"/>
              <w:rPr>
                <w:sz w:val="16"/>
                <w:szCs w:val="16"/>
              </w:rPr>
            </w:pPr>
          </w:p>
          <w:p w:rsidR="009545E7" w:rsidRPr="00673987" w:rsidRDefault="00462AA2" w:rsidP="00A808BD">
            <w:pPr>
              <w:pStyle w:val="a3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наб.</w:t>
            </w:r>
            <w:r w:rsidR="00664D59">
              <w:rPr>
                <w:sz w:val="20"/>
              </w:rPr>
              <w:t xml:space="preserve"> Брюгге</w:t>
            </w:r>
            <w:r w:rsidR="00A808BD" w:rsidRPr="00A808BD">
              <w:rPr>
                <w:sz w:val="20"/>
              </w:rPr>
              <w:t xml:space="preserve">, </w:t>
            </w:r>
            <w:r w:rsidR="001A1A49">
              <w:rPr>
                <w:sz w:val="20"/>
              </w:rPr>
              <w:t>д.</w:t>
            </w:r>
            <w:r w:rsidR="00673987">
              <w:rPr>
                <w:sz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3, г"/>
              </w:smartTagPr>
              <w:r w:rsidR="00A808BD" w:rsidRPr="00A808BD">
                <w:rPr>
                  <w:sz w:val="20"/>
                </w:rPr>
                <w:t>3</w:t>
              </w:r>
              <w:r w:rsidR="00A808BD">
                <w:rPr>
                  <w:sz w:val="20"/>
                </w:rPr>
                <w:t>, г</w:t>
              </w:r>
            </w:smartTag>
            <w:r w:rsidR="00A808BD">
              <w:rPr>
                <w:sz w:val="20"/>
              </w:rPr>
              <w:t>.</w:t>
            </w:r>
            <w:r w:rsidR="00A808BD" w:rsidRPr="00A808BD">
              <w:rPr>
                <w:sz w:val="20"/>
              </w:rPr>
              <w:t xml:space="preserve"> Йошкар-Ола</w:t>
            </w:r>
            <w:r w:rsidR="00A808BD">
              <w:rPr>
                <w:sz w:val="20"/>
              </w:rPr>
              <w:t xml:space="preserve">, </w:t>
            </w:r>
            <w:r w:rsidR="000928EA">
              <w:rPr>
                <w:sz w:val="20"/>
              </w:rPr>
              <w:t>4240</w:t>
            </w:r>
            <w:r w:rsidR="00664D59">
              <w:rPr>
                <w:sz w:val="20"/>
              </w:rPr>
              <w:t>33</w:t>
            </w:r>
          </w:p>
          <w:p w:rsidR="00BF50AA" w:rsidRPr="00BF50AA" w:rsidRDefault="00BF50AA" w:rsidP="00A808BD">
            <w:pPr>
              <w:pStyle w:val="a3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Тел.: (8362) 56-66-75, факс: (8362) </w:t>
            </w:r>
            <w:r w:rsidR="00664D59">
              <w:rPr>
                <w:sz w:val="20"/>
              </w:rPr>
              <w:t>21</w:t>
            </w:r>
            <w:r>
              <w:rPr>
                <w:sz w:val="20"/>
              </w:rPr>
              <w:t>-</w:t>
            </w:r>
            <w:r w:rsidR="00664D59">
              <w:rPr>
                <w:sz w:val="20"/>
              </w:rPr>
              <w:t>00-9</w:t>
            </w:r>
            <w:r>
              <w:rPr>
                <w:sz w:val="20"/>
              </w:rPr>
              <w:t>8</w:t>
            </w:r>
          </w:p>
          <w:p w:rsidR="00BF50AA" w:rsidRPr="00BF50AA" w:rsidRDefault="00BF50AA" w:rsidP="00A808BD">
            <w:pPr>
              <w:pStyle w:val="a3"/>
              <w:ind w:left="0" w:right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E</w:t>
            </w:r>
            <w:r w:rsidRPr="00BF50AA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BF50AA">
              <w:rPr>
                <w:sz w:val="20"/>
              </w:rPr>
              <w:t xml:space="preserve">: </w:t>
            </w:r>
            <w:r>
              <w:rPr>
                <w:sz w:val="20"/>
                <w:lang w:val="en-US"/>
              </w:rPr>
              <w:t>mgirme</w:t>
            </w:r>
            <w:r w:rsidRPr="00BF50AA">
              <w:rPr>
                <w:sz w:val="20"/>
              </w:rPr>
              <w:t>@</w:t>
            </w:r>
            <w:r>
              <w:rPr>
                <w:sz w:val="20"/>
                <w:lang w:val="en-US"/>
              </w:rPr>
              <w:t>mari</w:t>
            </w:r>
            <w:r w:rsidRPr="00BF50AA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el</w:t>
            </w:r>
            <w:r w:rsidRPr="00BF50AA">
              <w:rPr>
                <w:sz w:val="20"/>
              </w:rPr>
              <w:t>.</w:t>
            </w:r>
            <w:r>
              <w:rPr>
                <w:sz w:val="20"/>
                <w:lang w:val="en-US"/>
              </w:rPr>
              <w:t>ru</w:t>
            </w:r>
            <w:r w:rsidRPr="00BF50AA">
              <w:rPr>
                <w:sz w:val="20"/>
              </w:rPr>
              <w:t xml:space="preserve"> </w:t>
            </w:r>
          </w:p>
          <w:p w:rsidR="00A808BD" w:rsidRPr="00BF50AA" w:rsidRDefault="00A808BD" w:rsidP="00A808BD">
            <w:pPr>
              <w:pStyle w:val="a3"/>
              <w:ind w:left="0" w:right="0"/>
              <w:jc w:val="center"/>
              <w:rPr>
                <w:sz w:val="16"/>
                <w:szCs w:val="16"/>
              </w:rPr>
            </w:pPr>
          </w:p>
        </w:tc>
      </w:tr>
      <w:tr w:rsidR="001A1A49" w:rsidRPr="000928EA" w:rsidTr="00E82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/>
          <w:jc w:val="center"/>
        </w:trPr>
        <w:tc>
          <w:tcPr>
            <w:tcW w:w="9215" w:type="dxa"/>
            <w:gridSpan w:val="7"/>
            <w:tcBorders>
              <w:top w:val="thinThickSmallGap" w:sz="24" w:space="0" w:color="auto"/>
            </w:tcBorders>
          </w:tcPr>
          <w:p w:rsidR="001A1A49" w:rsidRPr="001A1A49" w:rsidRDefault="001A1A49" w:rsidP="002664B6">
            <w:pPr>
              <w:jc w:val="center"/>
            </w:pPr>
            <w:r>
              <w:t>ОКПО 00087455, ОГРН 1021200780512, ИНН</w:t>
            </w:r>
            <w:r w:rsidR="002664B6">
              <w:t>/КПП</w:t>
            </w:r>
            <w:r>
              <w:t xml:space="preserve"> 1200001726</w:t>
            </w:r>
            <w:r w:rsidR="002664B6">
              <w:t>/</w:t>
            </w:r>
            <w:r>
              <w:t>121501001</w:t>
            </w:r>
          </w:p>
        </w:tc>
      </w:tr>
      <w:tr w:rsidR="00646274" w:rsidRPr="000928EA" w:rsidTr="00E82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/>
          <w:jc w:val="center"/>
        </w:trPr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:rsidR="00646274" w:rsidRPr="000928EA" w:rsidRDefault="00646274">
            <w:pPr>
              <w:spacing w:before="120"/>
              <w:ind w:left="-57" w:right="-57"/>
              <w:rPr>
                <w:sz w:val="28"/>
                <w:szCs w:val="28"/>
              </w:rPr>
            </w:pPr>
            <w:bookmarkStart w:id="0" w:name="InsertIshod"/>
          </w:p>
        </w:tc>
        <w:tc>
          <w:tcPr>
            <w:tcW w:w="400" w:type="dxa"/>
          </w:tcPr>
          <w:p w:rsidR="00646274" w:rsidRPr="000928EA" w:rsidRDefault="00646274">
            <w:pPr>
              <w:spacing w:before="120"/>
              <w:rPr>
                <w:sz w:val="28"/>
                <w:szCs w:val="28"/>
              </w:rPr>
            </w:pPr>
            <w:r w:rsidRPr="000928EA">
              <w:rPr>
                <w:sz w:val="28"/>
                <w:szCs w:val="28"/>
              </w:rPr>
              <w:t>№</w:t>
            </w:r>
          </w:p>
        </w:tc>
        <w:tc>
          <w:tcPr>
            <w:tcW w:w="2079" w:type="dxa"/>
            <w:gridSpan w:val="2"/>
            <w:tcBorders>
              <w:bottom w:val="single" w:sz="4" w:space="0" w:color="auto"/>
            </w:tcBorders>
          </w:tcPr>
          <w:p w:rsidR="00646274" w:rsidRPr="000928EA" w:rsidRDefault="00646274">
            <w:pPr>
              <w:spacing w:before="12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426" w:type="dxa"/>
            <w:vMerge w:val="restart"/>
          </w:tcPr>
          <w:p w:rsidR="00646274" w:rsidRPr="000928EA" w:rsidRDefault="00646274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2C166E" w:rsidRPr="007B44E2" w:rsidRDefault="002C166E" w:rsidP="00F902FD">
            <w:pPr>
              <w:jc w:val="center"/>
              <w:rPr>
                <w:sz w:val="16"/>
                <w:szCs w:val="16"/>
              </w:rPr>
            </w:pPr>
          </w:p>
          <w:p w:rsidR="007B44E2" w:rsidRPr="007B44E2" w:rsidRDefault="00D76414" w:rsidP="007B44E2">
            <w:pPr>
              <w:jc w:val="center"/>
              <w:rPr>
                <w:rStyle w:val="aa"/>
                <w:b w:val="0"/>
                <w:sz w:val="28"/>
                <w:szCs w:val="28"/>
              </w:rPr>
            </w:pPr>
            <w:r>
              <w:rPr>
                <w:rStyle w:val="aa"/>
                <w:b w:val="0"/>
                <w:sz w:val="28"/>
                <w:szCs w:val="28"/>
              </w:rPr>
              <w:t>Администрация муниципального образования «Городское поселение Куженер»</w:t>
            </w:r>
          </w:p>
          <w:p w:rsidR="007B44E2" w:rsidRPr="007B44E2" w:rsidRDefault="007B44E2" w:rsidP="007B44E2">
            <w:pPr>
              <w:jc w:val="center"/>
              <w:rPr>
                <w:rStyle w:val="aa"/>
                <w:rFonts w:ascii="Tahoma" w:hAnsi="Tahoma" w:cs="Tahoma"/>
                <w:b w:val="0"/>
                <w:color w:val="000000"/>
                <w:sz w:val="26"/>
                <w:szCs w:val="26"/>
              </w:rPr>
            </w:pPr>
          </w:p>
          <w:p w:rsidR="00E828C1" w:rsidRPr="00152FED" w:rsidRDefault="00D76414" w:rsidP="007B44E2">
            <w:pPr>
              <w:jc w:val="center"/>
              <w:rPr>
                <w:sz w:val="28"/>
                <w:szCs w:val="28"/>
              </w:rPr>
            </w:pPr>
            <w:r w:rsidRPr="00B06AA2">
              <w:t>425550, п. Куженер, ул. Ст. Лебедева,</w:t>
            </w:r>
          </w:p>
        </w:tc>
      </w:tr>
      <w:tr w:rsidR="001060A1" w:rsidRPr="000928EA" w:rsidTr="00E82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/>
          <w:jc w:val="center"/>
        </w:trPr>
        <w:tc>
          <w:tcPr>
            <w:tcW w:w="851" w:type="dxa"/>
            <w:shd w:val="clear" w:color="auto" w:fill="auto"/>
          </w:tcPr>
          <w:p w:rsidR="001060A1" w:rsidRPr="000928EA" w:rsidRDefault="001060A1">
            <w:pPr>
              <w:spacing w:before="120"/>
              <w:ind w:left="-108"/>
              <w:rPr>
                <w:sz w:val="28"/>
                <w:szCs w:val="28"/>
              </w:rPr>
            </w:pPr>
            <w:r w:rsidRPr="000928EA">
              <w:rPr>
                <w:sz w:val="28"/>
                <w:szCs w:val="28"/>
              </w:rPr>
              <w:t>На №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</w:tcPr>
          <w:p w:rsidR="001060A1" w:rsidRPr="000928EA" w:rsidRDefault="001060A1" w:rsidP="007B44E2">
            <w:pPr>
              <w:spacing w:before="12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1060A1" w:rsidRPr="000928EA" w:rsidRDefault="001060A1" w:rsidP="000928EA">
            <w:pPr>
              <w:spacing w:before="120"/>
              <w:ind w:right="-57"/>
              <w:rPr>
                <w:sz w:val="28"/>
                <w:szCs w:val="28"/>
              </w:rPr>
            </w:pPr>
            <w:r w:rsidRPr="000928EA">
              <w:rPr>
                <w:sz w:val="28"/>
                <w:szCs w:val="28"/>
              </w:rPr>
              <w:t>от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1060A1" w:rsidRPr="000928EA" w:rsidRDefault="001060A1" w:rsidP="000D18A7">
            <w:pPr>
              <w:spacing w:before="12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vMerge/>
          </w:tcPr>
          <w:p w:rsidR="001060A1" w:rsidRPr="000928EA" w:rsidRDefault="001060A1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1060A1" w:rsidRPr="000928EA" w:rsidRDefault="001060A1">
            <w:pPr>
              <w:rPr>
                <w:sz w:val="28"/>
                <w:szCs w:val="28"/>
              </w:rPr>
            </w:pPr>
          </w:p>
        </w:tc>
      </w:tr>
      <w:tr w:rsidR="001060A1" w:rsidRPr="000928EA" w:rsidTr="00E82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"/>
          <w:jc w:val="center"/>
        </w:trPr>
        <w:tc>
          <w:tcPr>
            <w:tcW w:w="851" w:type="dxa"/>
            <w:shd w:val="clear" w:color="auto" w:fill="auto"/>
          </w:tcPr>
          <w:p w:rsidR="001060A1" w:rsidRPr="001060A1" w:rsidRDefault="001060A1">
            <w:pPr>
              <w:spacing w:before="120"/>
              <w:ind w:left="-108"/>
              <w:rPr>
                <w:sz w:val="4"/>
                <w:szCs w:val="4"/>
              </w:rPr>
            </w:pPr>
          </w:p>
        </w:tc>
        <w:tc>
          <w:tcPr>
            <w:tcW w:w="1323" w:type="dxa"/>
            <w:gridSpan w:val="2"/>
          </w:tcPr>
          <w:p w:rsidR="001060A1" w:rsidRPr="001060A1" w:rsidRDefault="001060A1">
            <w:pPr>
              <w:spacing w:before="120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450" w:type="dxa"/>
          </w:tcPr>
          <w:p w:rsidR="001060A1" w:rsidRPr="001060A1" w:rsidRDefault="001060A1" w:rsidP="000928EA">
            <w:pPr>
              <w:spacing w:before="120"/>
              <w:ind w:right="-57"/>
              <w:rPr>
                <w:sz w:val="4"/>
                <w:szCs w:val="4"/>
              </w:rPr>
            </w:pPr>
          </w:p>
        </w:tc>
        <w:tc>
          <w:tcPr>
            <w:tcW w:w="1629" w:type="dxa"/>
          </w:tcPr>
          <w:p w:rsidR="001060A1" w:rsidRPr="001060A1" w:rsidRDefault="001060A1">
            <w:pPr>
              <w:spacing w:before="120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426" w:type="dxa"/>
            <w:vMerge/>
          </w:tcPr>
          <w:p w:rsidR="001060A1" w:rsidRPr="001060A1" w:rsidRDefault="001060A1">
            <w:pPr>
              <w:rPr>
                <w:sz w:val="4"/>
                <w:szCs w:val="4"/>
              </w:rPr>
            </w:pPr>
          </w:p>
        </w:tc>
        <w:tc>
          <w:tcPr>
            <w:tcW w:w="4536" w:type="dxa"/>
            <w:vMerge/>
          </w:tcPr>
          <w:p w:rsidR="001060A1" w:rsidRPr="001060A1" w:rsidRDefault="001060A1">
            <w:pPr>
              <w:rPr>
                <w:sz w:val="4"/>
                <w:szCs w:val="4"/>
              </w:rPr>
            </w:pPr>
          </w:p>
        </w:tc>
      </w:tr>
    </w:tbl>
    <w:p w:rsidR="007B44E2" w:rsidRDefault="007B44E2" w:rsidP="009B305A">
      <w:pPr>
        <w:tabs>
          <w:tab w:val="right" w:pos="8788"/>
        </w:tabs>
        <w:jc w:val="both"/>
        <w:rPr>
          <w:sz w:val="28"/>
        </w:rPr>
      </w:pPr>
      <w:bookmarkStart w:id="1" w:name="InsertText"/>
      <w:bookmarkEnd w:id="0"/>
    </w:p>
    <w:bookmarkEnd w:id="1"/>
    <w:p w:rsidR="007B44E2" w:rsidRDefault="007B44E2" w:rsidP="007B44E2">
      <w:pPr>
        <w:tabs>
          <w:tab w:val="right" w:pos="8788"/>
        </w:tabs>
        <w:ind w:firstLine="851"/>
        <w:jc w:val="both"/>
        <w:rPr>
          <w:sz w:val="28"/>
          <w:szCs w:val="28"/>
        </w:rPr>
      </w:pPr>
    </w:p>
    <w:p w:rsidR="00D76414" w:rsidRPr="00C81928" w:rsidRDefault="00D76414" w:rsidP="00D76414">
      <w:pPr>
        <w:pStyle w:val="a4"/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В соответствии с пунктом 1 статьи 39.18 Земельного кодекса Российской Федерации </w:t>
      </w:r>
      <w:r w:rsidRPr="00C81928">
        <w:rPr>
          <w:color w:val="000000"/>
          <w:szCs w:val="28"/>
        </w:rPr>
        <w:t xml:space="preserve">Министерство государственного имущества Республики Марий Эл просит </w:t>
      </w:r>
      <w:r>
        <w:rPr>
          <w:color w:val="000000"/>
          <w:szCs w:val="28"/>
        </w:rPr>
        <w:t>разместить</w:t>
      </w:r>
      <w:r w:rsidRPr="00C8192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9 августа</w:t>
      </w:r>
      <w:r>
        <w:rPr>
          <w:b/>
          <w:color w:val="000000"/>
          <w:szCs w:val="28"/>
        </w:rPr>
        <w:t xml:space="preserve"> </w:t>
      </w:r>
      <w:r w:rsidRPr="00D76414">
        <w:rPr>
          <w:color w:val="000000"/>
          <w:szCs w:val="28"/>
        </w:rPr>
        <w:t xml:space="preserve">2019 г. </w:t>
      </w:r>
      <w:r w:rsidRPr="00D76414">
        <w:rPr>
          <w:color w:val="000000"/>
          <w:szCs w:val="28"/>
        </w:rPr>
        <w:br/>
      </w:r>
      <w:r>
        <w:rPr>
          <w:color w:val="000000"/>
          <w:szCs w:val="28"/>
        </w:rPr>
        <w:t xml:space="preserve">на официальном интернет-портале Республики Марий Эл в разделе муниципального образования «Городское поселение Куженер», </w:t>
      </w:r>
      <w:r>
        <w:rPr>
          <w:color w:val="000000"/>
          <w:szCs w:val="28"/>
        </w:rPr>
        <w:br/>
        <w:t xml:space="preserve">в административном здании администрации, в здании </w:t>
      </w:r>
      <w:r>
        <w:rPr>
          <w:color w:val="000000"/>
          <w:szCs w:val="28"/>
        </w:rPr>
        <w:br/>
        <w:t xml:space="preserve">МОУ ДОД «Куженерская ДШИ», в административном здании СПК «Совхоз Куженерский» извещение </w:t>
      </w:r>
      <w:r w:rsidRPr="00C81928">
        <w:rPr>
          <w:color w:val="000000"/>
          <w:szCs w:val="28"/>
        </w:rPr>
        <w:t>следующего содержания:</w:t>
      </w:r>
    </w:p>
    <w:p w:rsidR="00D76414" w:rsidRPr="00540B62" w:rsidRDefault="00D76414" w:rsidP="00D76414">
      <w:pPr>
        <w:pStyle w:val="a4"/>
        <w:ind w:firstLine="709"/>
        <w:rPr>
          <w:szCs w:val="28"/>
        </w:rPr>
      </w:pPr>
      <w:r w:rsidRPr="00CB4AA5">
        <w:rPr>
          <w:szCs w:val="28"/>
        </w:rPr>
        <w:t>«</w:t>
      </w:r>
      <w:r w:rsidRPr="00540B62">
        <w:rPr>
          <w:szCs w:val="28"/>
        </w:rPr>
        <w:t xml:space="preserve">В соответствии со статьей 39.18 Земельного кодекса Российской Федерации Мингосимущество Республики Марий Эл информирует </w:t>
      </w:r>
      <w:r w:rsidRPr="00540B62">
        <w:rPr>
          <w:szCs w:val="28"/>
        </w:rPr>
        <w:br/>
        <w:t xml:space="preserve">о возможности предоставления гражданам в </w:t>
      </w:r>
      <w:r>
        <w:rPr>
          <w:szCs w:val="28"/>
        </w:rPr>
        <w:t>собственность</w:t>
      </w:r>
      <w:r w:rsidRPr="00540B62">
        <w:rPr>
          <w:szCs w:val="28"/>
        </w:rPr>
        <w:t xml:space="preserve"> для </w:t>
      </w:r>
      <w:r>
        <w:rPr>
          <w:szCs w:val="28"/>
        </w:rPr>
        <w:t xml:space="preserve">ведения личного подсобного </w:t>
      </w:r>
      <w:r w:rsidR="00A27B97">
        <w:rPr>
          <w:szCs w:val="28"/>
        </w:rPr>
        <w:t>хозяйства</w:t>
      </w:r>
      <w:r w:rsidRPr="00540B62">
        <w:rPr>
          <w:szCs w:val="28"/>
        </w:rPr>
        <w:t xml:space="preserve"> земельного участка с кадастровым номером 12:0</w:t>
      </w:r>
      <w:r>
        <w:rPr>
          <w:szCs w:val="28"/>
        </w:rPr>
        <w:t>9</w:t>
      </w:r>
      <w:r w:rsidRPr="00540B62">
        <w:rPr>
          <w:szCs w:val="28"/>
        </w:rPr>
        <w:t>:</w:t>
      </w:r>
      <w:r>
        <w:rPr>
          <w:szCs w:val="28"/>
        </w:rPr>
        <w:t>0380123</w:t>
      </w:r>
      <w:r w:rsidRPr="00540B62">
        <w:rPr>
          <w:szCs w:val="28"/>
        </w:rPr>
        <w:t>:</w:t>
      </w:r>
      <w:r>
        <w:rPr>
          <w:szCs w:val="28"/>
        </w:rPr>
        <w:t>5</w:t>
      </w:r>
      <w:r w:rsidRPr="00540B62">
        <w:rPr>
          <w:szCs w:val="28"/>
        </w:rPr>
        <w:t xml:space="preserve">, адрес: Республика Марий Эл, </w:t>
      </w:r>
      <w:r>
        <w:rPr>
          <w:szCs w:val="28"/>
        </w:rPr>
        <w:t>Куженер</w:t>
      </w:r>
      <w:r w:rsidRPr="00540B62">
        <w:rPr>
          <w:szCs w:val="28"/>
        </w:rPr>
        <w:t xml:space="preserve">ский район, </w:t>
      </w:r>
      <w:r w:rsidRPr="00540B62">
        <w:rPr>
          <w:szCs w:val="28"/>
        </w:rPr>
        <w:br/>
      </w:r>
      <w:r>
        <w:rPr>
          <w:szCs w:val="28"/>
        </w:rPr>
        <w:t xml:space="preserve">пгт Куженер, </w:t>
      </w:r>
      <w:r w:rsidRPr="00540B62">
        <w:rPr>
          <w:szCs w:val="28"/>
        </w:rPr>
        <w:t xml:space="preserve">ул. </w:t>
      </w:r>
      <w:r>
        <w:rPr>
          <w:szCs w:val="28"/>
        </w:rPr>
        <w:t>Палантая</w:t>
      </w:r>
      <w:r w:rsidRPr="00540B62">
        <w:rPr>
          <w:szCs w:val="28"/>
        </w:rPr>
        <w:t>,</w:t>
      </w:r>
      <w:r>
        <w:rPr>
          <w:szCs w:val="28"/>
        </w:rPr>
        <w:t xml:space="preserve"> д. 33, </w:t>
      </w:r>
      <w:r w:rsidRPr="00540B62">
        <w:rPr>
          <w:szCs w:val="28"/>
        </w:rPr>
        <w:t xml:space="preserve">площадью </w:t>
      </w:r>
      <w:r>
        <w:rPr>
          <w:szCs w:val="28"/>
        </w:rPr>
        <w:t>602</w:t>
      </w:r>
      <w:r w:rsidRPr="00540B62">
        <w:rPr>
          <w:szCs w:val="28"/>
        </w:rPr>
        <w:t xml:space="preserve"> кв.м, категория земель: земли населенных пункт</w:t>
      </w:r>
      <w:r>
        <w:rPr>
          <w:szCs w:val="28"/>
        </w:rPr>
        <w:t xml:space="preserve">ов, разрешенное использование: </w:t>
      </w:r>
      <w:r w:rsidRPr="00540B62">
        <w:rPr>
          <w:szCs w:val="28"/>
        </w:rPr>
        <w:t xml:space="preserve">для </w:t>
      </w:r>
      <w:r>
        <w:rPr>
          <w:szCs w:val="28"/>
        </w:rPr>
        <w:t>ведения личного подсобного хозяйства</w:t>
      </w:r>
      <w:r w:rsidRPr="00540B62">
        <w:rPr>
          <w:szCs w:val="28"/>
        </w:rPr>
        <w:t>.</w:t>
      </w:r>
    </w:p>
    <w:p w:rsidR="00D76414" w:rsidRPr="00540B62" w:rsidRDefault="00D76414" w:rsidP="00D76414">
      <w:pPr>
        <w:pStyle w:val="a4"/>
        <w:ind w:firstLine="709"/>
        <w:rPr>
          <w:szCs w:val="28"/>
        </w:rPr>
      </w:pPr>
      <w:r w:rsidRPr="00540B62">
        <w:rPr>
          <w:szCs w:val="28"/>
        </w:rPr>
        <w:t xml:space="preserve">Граждане, заинтересованные в предоставлении указанного земельного участка, имеют право в течение </w:t>
      </w:r>
      <w:r>
        <w:rPr>
          <w:szCs w:val="28"/>
        </w:rPr>
        <w:t>тридцати</w:t>
      </w:r>
      <w:r w:rsidRPr="00540B62">
        <w:rPr>
          <w:szCs w:val="28"/>
        </w:rPr>
        <w:t xml:space="preserve"> дней со дня опубликования данного извещения подавать заявления о намерении участвовать в аукционе </w:t>
      </w:r>
      <w:r w:rsidRPr="00540B62">
        <w:rPr>
          <w:szCs w:val="28"/>
        </w:rPr>
        <w:br/>
      </w:r>
      <w:r>
        <w:rPr>
          <w:szCs w:val="28"/>
        </w:rPr>
        <w:t xml:space="preserve">по продаже такого земельного участка </w:t>
      </w:r>
      <w:r w:rsidRPr="00540B62">
        <w:rPr>
          <w:szCs w:val="28"/>
        </w:rPr>
        <w:t>в Мингосимущество Республики Марий Эл.</w:t>
      </w:r>
    </w:p>
    <w:p w:rsidR="00D76414" w:rsidRPr="00B06AA2" w:rsidRDefault="00D76414" w:rsidP="00D76414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540B62">
        <w:rPr>
          <w:sz w:val="28"/>
          <w:szCs w:val="28"/>
        </w:rPr>
        <w:t xml:space="preserve">Заявления подаются гражданами лично на бумажном носителе </w:t>
      </w:r>
      <w:r>
        <w:rPr>
          <w:sz w:val="28"/>
          <w:szCs w:val="28"/>
        </w:rPr>
        <w:br/>
      </w:r>
      <w:r w:rsidRPr="00540B62">
        <w:rPr>
          <w:sz w:val="28"/>
          <w:szCs w:val="28"/>
        </w:rPr>
        <w:t>по рабочим дням с 8.30 до 17.30, перерыв с 12.30 до 13.30, по адресу: Республика Марий Эл, г. Йошкар-Ола</w:t>
      </w:r>
      <w:r>
        <w:rPr>
          <w:sz w:val="28"/>
          <w:szCs w:val="28"/>
        </w:rPr>
        <w:t xml:space="preserve">, наб. Брюгге, д. 3, каб. 446, </w:t>
      </w:r>
      <w:r>
        <w:rPr>
          <w:sz w:val="28"/>
          <w:szCs w:val="28"/>
        </w:rPr>
        <w:br/>
      </w:r>
      <w:r w:rsidRPr="00540B62">
        <w:rPr>
          <w:sz w:val="28"/>
          <w:szCs w:val="28"/>
        </w:rPr>
        <w:t>тел. 21-10-95. Дата око</w:t>
      </w:r>
      <w:r>
        <w:rPr>
          <w:sz w:val="28"/>
          <w:szCs w:val="28"/>
        </w:rPr>
        <w:t>нчания приема заявлений – 9</w:t>
      </w:r>
      <w:r w:rsidRPr="00540B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сентября </w:t>
      </w:r>
      <w:r w:rsidRPr="00B06AA2">
        <w:rPr>
          <w:sz w:val="28"/>
          <w:szCs w:val="28"/>
        </w:rPr>
        <w:t>2019 г.».</w:t>
      </w:r>
    </w:p>
    <w:p w:rsidR="007B44E2" w:rsidRDefault="007B44E2" w:rsidP="007B44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C2FE0" w:rsidRPr="00830665" w:rsidRDefault="009C2FE0" w:rsidP="007B44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44E2" w:rsidRPr="008F317D" w:rsidRDefault="00A27B97" w:rsidP="007B44E2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7B44E2">
        <w:rPr>
          <w:sz w:val="28"/>
          <w:szCs w:val="28"/>
        </w:rPr>
        <w:t>м</w:t>
      </w:r>
      <w:r w:rsidR="007B44E2" w:rsidRPr="008F317D">
        <w:rPr>
          <w:sz w:val="28"/>
          <w:szCs w:val="28"/>
        </w:rPr>
        <w:t>инистр</w:t>
      </w:r>
      <w:r w:rsidR="007B44E2">
        <w:rPr>
          <w:sz w:val="28"/>
          <w:szCs w:val="28"/>
        </w:rPr>
        <w:t>а</w:t>
      </w:r>
      <w:r w:rsidR="007B44E2" w:rsidRPr="008F317D">
        <w:rPr>
          <w:sz w:val="28"/>
          <w:szCs w:val="28"/>
        </w:rPr>
        <w:tab/>
      </w:r>
      <w:r w:rsidR="007B44E2">
        <w:rPr>
          <w:sz w:val="28"/>
          <w:szCs w:val="28"/>
        </w:rPr>
        <w:t xml:space="preserve"> А.В.Плотников</w:t>
      </w:r>
    </w:p>
    <w:p w:rsidR="003D70E0" w:rsidRDefault="003D70E0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EE4538" w:rsidRDefault="00EE4538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7B44E2" w:rsidRDefault="007B44E2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7B44E2" w:rsidRDefault="007B44E2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7B44E2" w:rsidRDefault="007B44E2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7B44E2" w:rsidRDefault="007B44E2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7B44E2" w:rsidRDefault="007B44E2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7B44E2" w:rsidRDefault="007B44E2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A27B97" w:rsidRDefault="00A27B97" w:rsidP="00E440F7">
      <w:pPr>
        <w:tabs>
          <w:tab w:val="right" w:pos="8788"/>
        </w:tabs>
        <w:jc w:val="both"/>
        <w:rPr>
          <w:sz w:val="12"/>
          <w:szCs w:val="12"/>
        </w:rPr>
      </w:pPr>
    </w:p>
    <w:p w:rsidR="00E440F7" w:rsidRPr="00E828C1" w:rsidRDefault="007B44E2" w:rsidP="00E440F7">
      <w:pPr>
        <w:tabs>
          <w:tab w:val="right" w:pos="8788"/>
        </w:tabs>
        <w:jc w:val="both"/>
        <w:rPr>
          <w:sz w:val="16"/>
          <w:szCs w:val="16"/>
        </w:rPr>
      </w:pPr>
      <w:r>
        <w:rPr>
          <w:sz w:val="16"/>
          <w:szCs w:val="16"/>
        </w:rPr>
        <w:t>Мартьянов И.М.</w:t>
      </w:r>
    </w:p>
    <w:p w:rsidR="00E440F7" w:rsidRPr="00E828C1" w:rsidRDefault="00933902" w:rsidP="00E440F7">
      <w:pPr>
        <w:tabs>
          <w:tab w:val="right" w:pos="8788"/>
        </w:tabs>
        <w:jc w:val="both"/>
        <w:rPr>
          <w:sz w:val="16"/>
          <w:szCs w:val="16"/>
        </w:rPr>
      </w:pPr>
      <w:r w:rsidRPr="00E828C1">
        <w:rPr>
          <w:sz w:val="16"/>
          <w:szCs w:val="16"/>
        </w:rPr>
        <w:t>21-10-95</w:t>
      </w:r>
    </w:p>
    <w:sectPr w:rsidR="00E440F7" w:rsidRPr="00E828C1" w:rsidSect="00E828C1">
      <w:footerReference w:type="default" r:id="rId7"/>
      <w:pgSz w:w="11907" w:h="16840" w:code="9"/>
      <w:pgMar w:top="851" w:right="1134" w:bottom="426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DBA" w:rsidRDefault="000D2DBA">
      <w:r>
        <w:separator/>
      </w:r>
    </w:p>
  </w:endnote>
  <w:endnote w:type="continuationSeparator" w:id="1">
    <w:p w:rsidR="000D2DBA" w:rsidRDefault="000D2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5E7" w:rsidRDefault="009545E7">
    <w:pPr>
      <w:framePr w:wrap="auto" w:vAnchor="text" w:hAnchor="margin" w:xAlign="right" w:y="1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 </w:instrText>
    </w:r>
    <w:r>
      <w:rPr>
        <w:sz w:val="24"/>
      </w:rPr>
      <w:fldChar w:fldCharType="separate"/>
    </w:r>
    <w:r w:rsidR="00477D72">
      <w:rPr>
        <w:noProof/>
        <w:sz w:val="24"/>
      </w:rPr>
      <w:t>2</w:t>
    </w:r>
    <w:r>
      <w:rPr>
        <w:sz w:val="24"/>
      </w:rPr>
      <w:fldChar w:fldCharType="end"/>
    </w:r>
  </w:p>
  <w:p w:rsidR="009545E7" w:rsidRDefault="009545E7">
    <w:pPr>
      <w:ind w:right="360"/>
    </w:pPr>
  </w:p>
  <w:p w:rsidR="009545E7" w:rsidRDefault="009545E7"/>
  <w:p w:rsidR="009545E7" w:rsidRDefault="009545E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DBA" w:rsidRDefault="000D2DBA">
      <w:r>
        <w:separator/>
      </w:r>
    </w:p>
  </w:footnote>
  <w:footnote w:type="continuationSeparator" w:id="1">
    <w:p w:rsidR="000D2DBA" w:rsidRDefault="000D2D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3F01"/>
  <w:defaultTabStop w:val="72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021"/>
    <w:rsid w:val="00002348"/>
    <w:rsid w:val="00016FBE"/>
    <w:rsid w:val="00021A61"/>
    <w:rsid w:val="00040F6C"/>
    <w:rsid w:val="0004186C"/>
    <w:rsid w:val="00062AE1"/>
    <w:rsid w:val="0008267C"/>
    <w:rsid w:val="000928EA"/>
    <w:rsid w:val="000C24E8"/>
    <w:rsid w:val="000D18A7"/>
    <w:rsid w:val="000D2DBA"/>
    <w:rsid w:val="000E38F1"/>
    <w:rsid w:val="000F16B3"/>
    <w:rsid w:val="001060A1"/>
    <w:rsid w:val="001163D8"/>
    <w:rsid w:val="00152FED"/>
    <w:rsid w:val="00177F66"/>
    <w:rsid w:val="001A1A49"/>
    <w:rsid w:val="001B7AE5"/>
    <w:rsid w:val="001E0B5C"/>
    <w:rsid w:val="001E271C"/>
    <w:rsid w:val="001E28A3"/>
    <w:rsid w:val="001E4FBF"/>
    <w:rsid w:val="001E51EC"/>
    <w:rsid w:val="001E62C5"/>
    <w:rsid w:val="001F1EB1"/>
    <w:rsid w:val="001F2B5E"/>
    <w:rsid w:val="001F5279"/>
    <w:rsid w:val="001F65D5"/>
    <w:rsid w:val="00211FF3"/>
    <w:rsid w:val="00253079"/>
    <w:rsid w:val="0026093A"/>
    <w:rsid w:val="002664B6"/>
    <w:rsid w:val="002A3D34"/>
    <w:rsid w:val="002B70CD"/>
    <w:rsid w:val="002C166E"/>
    <w:rsid w:val="002C3257"/>
    <w:rsid w:val="002E2CAC"/>
    <w:rsid w:val="003077A6"/>
    <w:rsid w:val="0031020C"/>
    <w:rsid w:val="00310972"/>
    <w:rsid w:val="00316472"/>
    <w:rsid w:val="003555FA"/>
    <w:rsid w:val="0036699A"/>
    <w:rsid w:val="003813EC"/>
    <w:rsid w:val="00385919"/>
    <w:rsid w:val="003C1A0A"/>
    <w:rsid w:val="003D70E0"/>
    <w:rsid w:val="004119F1"/>
    <w:rsid w:val="004210F4"/>
    <w:rsid w:val="00431426"/>
    <w:rsid w:val="00462AA2"/>
    <w:rsid w:val="0047183C"/>
    <w:rsid w:val="00477D72"/>
    <w:rsid w:val="004A4177"/>
    <w:rsid w:val="004C6155"/>
    <w:rsid w:val="004E0DE7"/>
    <w:rsid w:val="004E466A"/>
    <w:rsid w:val="004F21E6"/>
    <w:rsid w:val="004F25FB"/>
    <w:rsid w:val="00516574"/>
    <w:rsid w:val="00565B39"/>
    <w:rsid w:val="005817C9"/>
    <w:rsid w:val="005927E8"/>
    <w:rsid w:val="0059307F"/>
    <w:rsid w:val="005B421E"/>
    <w:rsid w:val="005B44AB"/>
    <w:rsid w:val="005C48C0"/>
    <w:rsid w:val="005F0C83"/>
    <w:rsid w:val="00602DF1"/>
    <w:rsid w:val="006032B1"/>
    <w:rsid w:val="0060580C"/>
    <w:rsid w:val="00631379"/>
    <w:rsid w:val="00646274"/>
    <w:rsid w:val="00655F65"/>
    <w:rsid w:val="00661CE0"/>
    <w:rsid w:val="00664D59"/>
    <w:rsid w:val="00673987"/>
    <w:rsid w:val="006A26FA"/>
    <w:rsid w:val="006B0CDD"/>
    <w:rsid w:val="006F10D2"/>
    <w:rsid w:val="006F2D9C"/>
    <w:rsid w:val="006F3BE8"/>
    <w:rsid w:val="00733FF5"/>
    <w:rsid w:val="00737DAF"/>
    <w:rsid w:val="0074184C"/>
    <w:rsid w:val="00745A85"/>
    <w:rsid w:val="00755021"/>
    <w:rsid w:val="00772C73"/>
    <w:rsid w:val="0078399A"/>
    <w:rsid w:val="00793CDD"/>
    <w:rsid w:val="007B44E2"/>
    <w:rsid w:val="007B77A9"/>
    <w:rsid w:val="007D11E3"/>
    <w:rsid w:val="007D4995"/>
    <w:rsid w:val="007F2E77"/>
    <w:rsid w:val="00812A86"/>
    <w:rsid w:val="0083477C"/>
    <w:rsid w:val="00874BF4"/>
    <w:rsid w:val="00933902"/>
    <w:rsid w:val="00946608"/>
    <w:rsid w:val="009545E7"/>
    <w:rsid w:val="0095538B"/>
    <w:rsid w:val="00962EB0"/>
    <w:rsid w:val="00965C3F"/>
    <w:rsid w:val="009B305A"/>
    <w:rsid w:val="009C2FE0"/>
    <w:rsid w:val="009C6E6B"/>
    <w:rsid w:val="009D2D9F"/>
    <w:rsid w:val="00A020C4"/>
    <w:rsid w:val="00A20238"/>
    <w:rsid w:val="00A27B97"/>
    <w:rsid w:val="00A50975"/>
    <w:rsid w:val="00A52620"/>
    <w:rsid w:val="00A53051"/>
    <w:rsid w:val="00A60016"/>
    <w:rsid w:val="00A612E1"/>
    <w:rsid w:val="00A624CB"/>
    <w:rsid w:val="00A808BD"/>
    <w:rsid w:val="00AA0871"/>
    <w:rsid w:val="00AA4EE4"/>
    <w:rsid w:val="00AD005E"/>
    <w:rsid w:val="00AE2ED1"/>
    <w:rsid w:val="00B46766"/>
    <w:rsid w:val="00BB3891"/>
    <w:rsid w:val="00BD3794"/>
    <w:rsid w:val="00BE427F"/>
    <w:rsid w:val="00BE4BAB"/>
    <w:rsid w:val="00BF50AA"/>
    <w:rsid w:val="00BF5C78"/>
    <w:rsid w:val="00C060F7"/>
    <w:rsid w:val="00C466BA"/>
    <w:rsid w:val="00C73ED4"/>
    <w:rsid w:val="00C743E8"/>
    <w:rsid w:val="00C97CD6"/>
    <w:rsid w:val="00CD757A"/>
    <w:rsid w:val="00CF24CB"/>
    <w:rsid w:val="00CF793F"/>
    <w:rsid w:val="00D462D3"/>
    <w:rsid w:val="00D60C45"/>
    <w:rsid w:val="00D74781"/>
    <w:rsid w:val="00D74875"/>
    <w:rsid w:val="00D749A7"/>
    <w:rsid w:val="00D76414"/>
    <w:rsid w:val="00D907A4"/>
    <w:rsid w:val="00DD6B16"/>
    <w:rsid w:val="00DE30DD"/>
    <w:rsid w:val="00E03F3B"/>
    <w:rsid w:val="00E07ADB"/>
    <w:rsid w:val="00E25E42"/>
    <w:rsid w:val="00E440F7"/>
    <w:rsid w:val="00E828C1"/>
    <w:rsid w:val="00EA6D3C"/>
    <w:rsid w:val="00EB5515"/>
    <w:rsid w:val="00EE4538"/>
    <w:rsid w:val="00F1095C"/>
    <w:rsid w:val="00F63EB0"/>
    <w:rsid w:val="00F902FD"/>
    <w:rsid w:val="00F91CD8"/>
    <w:rsid w:val="00F96736"/>
    <w:rsid w:val="00FB022D"/>
    <w:rsid w:val="00FB5B7C"/>
    <w:rsid w:val="00FE356F"/>
    <w:rsid w:val="00FF7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right" w:pos="8788"/>
      </w:tabs>
      <w:ind w:firstLine="851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right" w:pos="8647"/>
      </w:tabs>
      <w:spacing w:before="360" w:after="480"/>
      <w:ind w:firstLine="851"/>
      <w:jc w:val="both"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envelope address"/>
    <w:basedOn w:val="a"/>
    <w:pPr>
      <w:ind w:left="215" w:right="170"/>
      <w:jc w:val="both"/>
    </w:pPr>
    <w:rPr>
      <w:sz w:val="18"/>
    </w:rPr>
  </w:style>
  <w:style w:type="paragraph" w:styleId="a4">
    <w:name w:val="Body Text Indent"/>
    <w:basedOn w:val="a"/>
    <w:pPr>
      <w:tabs>
        <w:tab w:val="right" w:pos="8788"/>
      </w:tabs>
      <w:ind w:firstLine="851"/>
      <w:jc w:val="both"/>
    </w:pPr>
    <w:rPr>
      <w:sz w:val="28"/>
    </w:rPr>
  </w:style>
  <w:style w:type="paragraph" w:styleId="a5">
    <w:name w:val="Body Text"/>
    <w:basedOn w:val="a"/>
    <w:pPr>
      <w:spacing w:before="120"/>
      <w:jc w:val="center"/>
    </w:pPr>
    <w:rPr>
      <w:b/>
      <w:sz w:val="22"/>
    </w:rPr>
  </w:style>
  <w:style w:type="paragraph" w:styleId="a6">
    <w:name w:val="Block Text"/>
    <w:basedOn w:val="a"/>
    <w:pPr>
      <w:spacing w:before="120"/>
      <w:ind w:left="-57" w:right="-57"/>
      <w:jc w:val="center"/>
    </w:pPr>
    <w:rPr>
      <w:b/>
      <w:sz w:val="24"/>
    </w:rPr>
  </w:style>
  <w:style w:type="character" w:styleId="a7">
    <w:name w:val="Hyperlink"/>
    <w:rsid w:val="00A808BD"/>
    <w:rPr>
      <w:color w:val="0000FF"/>
      <w:u w:val="single"/>
    </w:rPr>
  </w:style>
  <w:style w:type="paragraph" w:styleId="a8">
    <w:name w:val="Balloon Text"/>
    <w:basedOn w:val="a"/>
    <w:semiHidden/>
    <w:rsid w:val="000928E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020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C325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C1A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BF5C7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Strong"/>
    <w:uiPriority w:val="22"/>
    <w:qFormat/>
    <w:rsid w:val="007B44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4;&#1072;&#1073;&#1083;&#1086;&#1085;&#1099;%202011\&#1052;&#1043;&#1048;%20&#1073;&#1088;&#1102;&#1075;&#1075;&#1077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МГИ брюгге 1.dot</Template>
  <TotalTime>2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МГИ</vt:lpstr>
    </vt:vector>
  </TitlesOfParts>
  <Company>Мингосимущество Республики Марий Эл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МГИ</dc:title>
  <dc:creator>Полянина</dc:creator>
  <cp:lastModifiedBy>User</cp:lastModifiedBy>
  <cp:revision>2</cp:revision>
  <cp:lastPrinted>2019-07-31T06:09:00Z</cp:lastPrinted>
  <dcterms:created xsi:type="dcterms:W3CDTF">2019-08-09T05:15:00Z</dcterms:created>
  <dcterms:modified xsi:type="dcterms:W3CDTF">2019-08-09T05:15:00Z</dcterms:modified>
</cp:coreProperties>
</file>